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2E7781" w14:textId="55ABB943" w:rsidR="0035560D" w:rsidRPr="005D2593" w:rsidRDefault="00243E2F" w:rsidP="003F4E7A">
      <w:pPr>
        <w:spacing w:after="0"/>
        <w:jc w:val="center"/>
        <w:rPr>
          <w:rFonts w:ascii="Muli" w:hAnsi="Muli"/>
          <w:b/>
          <w:bCs/>
          <w:color w:val="000000" w:themeColor="text1"/>
          <w:sz w:val="48"/>
        </w:rPr>
      </w:pPr>
      <w:r w:rsidRPr="005D2593">
        <w:rPr>
          <w:rFonts w:ascii="Muli" w:hAnsi="Muli"/>
          <w:b/>
          <w:bCs/>
          <w:color w:val="000000" w:themeColor="text1"/>
          <w:sz w:val="48"/>
        </w:rPr>
        <w:t xml:space="preserve">Protokoll zur </w:t>
      </w:r>
      <w:r w:rsidR="005D2593" w:rsidRPr="005D2593">
        <w:rPr>
          <w:rFonts w:ascii="Muli" w:hAnsi="Muli"/>
          <w:b/>
          <w:bCs/>
          <w:color w:val="000000" w:themeColor="text1"/>
          <w:sz w:val="48"/>
        </w:rPr>
        <w:t>Schülerratssitzung</w:t>
      </w:r>
    </w:p>
    <w:p w14:paraId="14AB7997" w14:textId="77777777" w:rsidR="008F79CA" w:rsidRPr="005D2593" w:rsidRDefault="008F79CA" w:rsidP="003F4E7A">
      <w:pPr>
        <w:spacing w:after="0"/>
        <w:jc w:val="center"/>
        <w:rPr>
          <w:rFonts w:ascii="Muli" w:hAnsi="Muli"/>
          <w:color w:val="4D4D4D" w:themeColor="accent2"/>
          <w:sz w:val="36"/>
        </w:rPr>
      </w:pPr>
      <w:r w:rsidRPr="005D2593">
        <w:rPr>
          <w:rFonts w:ascii="Muli" w:hAnsi="Muli"/>
          <w:color w:val="4D4D4D" w:themeColor="accent2"/>
          <w:sz w:val="36"/>
        </w:rPr>
        <w:t xml:space="preserve">am </w:t>
      </w:r>
      <w:r w:rsidR="00627D44" w:rsidRPr="005D2593">
        <w:rPr>
          <w:rFonts w:ascii="Muli" w:hAnsi="Muli"/>
          <w:color w:val="4D4D4D" w:themeColor="accent2"/>
          <w:sz w:val="36"/>
        </w:rPr>
        <w:t>TT</w:t>
      </w:r>
      <w:r w:rsidRPr="005D2593">
        <w:rPr>
          <w:rFonts w:ascii="Muli" w:hAnsi="Muli"/>
          <w:color w:val="4D4D4D" w:themeColor="accent2"/>
          <w:sz w:val="36"/>
        </w:rPr>
        <w:t xml:space="preserve">. </w:t>
      </w:r>
      <w:r w:rsidR="00627D44" w:rsidRPr="005D2593">
        <w:rPr>
          <w:rFonts w:ascii="Muli" w:hAnsi="Muli"/>
          <w:color w:val="4D4D4D" w:themeColor="accent2"/>
          <w:sz w:val="36"/>
        </w:rPr>
        <w:t xml:space="preserve">MONAT </w:t>
      </w:r>
      <w:r w:rsidRPr="005D2593">
        <w:rPr>
          <w:rFonts w:ascii="Muli" w:hAnsi="Muli"/>
          <w:color w:val="4D4D4D" w:themeColor="accent2"/>
          <w:sz w:val="36"/>
        </w:rPr>
        <w:t>20</w:t>
      </w:r>
      <w:r w:rsidR="00627D44" w:rsidRPr="005D2593">
        <w:rPr>
          <w:rFonts w:ascii="Muli" w:hAnsi="Muli"/>
          <w:color w:val="4D4D4D" w:themeColor="accent2"/>
          <w:sz w:val="36"/>
        </w:rPr>
        <w:t>XX</w:t>
      </w:r>
    </w:p>
    <w:p w14:paraId="1164601D" w14:textId="3481AE79" w:rsidR="008F79CA" w:rsidRPr="005D2593" w:rsidRDefault="005D2593" w:rsidP="003F4E7A">
      <w:pPr>
        <w:pBdr>
          <w:bottom w:val="single" w:sz="6" w:space="1" w:color="auto"/>
        </w:pBdr>
        <w:jc w:val="center"/>
        <w:rPr>
          <w:rFonts w:ascii="Muli" w:hAnsi="Muli"/>
          <w:color w:val="4D4D4D" w:themeColor="accent2"/>
          <w:sz w:val="36"/>
        </w:rPr>
      </w:pPr>
      <w:r w:rsidRPr="005D2593">
        <w:rPr>
          <w:rFonts w:ascii="Muli" w:hAnsi="Muli"/>
          <w:color w:val="4D4D4D" w:themeColor="accent2"/>
          <w:sz w:val="36"/>
        </w:rPr>
        <w:t>[Schülerrat der Schule]</w:t>
      </w:r>
    </w:p>
    <w:p w14:paraId="5ABEA05F" w14:textId="0C96CF40" w:rsidR="003F4E7A" w:rsidRPr="00DD6222" w:rsidRDefault="003F4E7A" w:rsidP="003F4E7A">
      <w:pPr>
        <w:pBdr>
          <w:bottom w:val="single" w:sz="6" w:space="1" w:color="auto"/>
        </w:pBdr>
        <w:spacing w:after="0"/>
        <w:jc w:val="center"/>
        <w:rPr>
          <w:rFonts w:ascii="Muli" w:hAnsi="Muli"/>
          <w:color w:val="4D4D4D" w:themeColor="accent2"/>
          <w:sz w:val="16"/>
          <w:szCs w:val="20"/>
        </w:rPr>
      </w:pPr>
      <w:r w:rsidRPr="00DD6222">
        <w:rPr>
          <w:rFonts w:ascii="Muli" w:hAnsi="Muli"/>
          <w:b/>
          <w:color w:val="4D4D4D" w:themeColor="accent2"/>
          <w:sz w:val="16"/>
          <w:szCs w:val="20"/>
        </w:rPr>
        <w:t>Tagungsort:</w:t>
      </w:r>
      <w:r w:rsidRPr="00DD6222">
        <w:rPr>
          <w:rFonts w:ascii="Muli" w:hAnsi="Muli"/>
          <w:color w:val="4D4D4D" w:themeColor="accent2"/>
          <w:sz w:val="16"/>
          <w:szCs w:val="20"/>
        </w:rPr>
        <w:t xml:space="preserve"> </w:t>
      </w:r>
      <w:r w:rsidR="005D2593">
        <w:rPr>
          <w:rFonts w:ascii="Muli" w:hAnsi="Muli"/>
          <w:color w:val="4D4D4D" w:themeColor="accent2"/>
          <w:sz w:val="16"/>
          <w:szCs w:val="20"/>
        </w:rPr>
        <w:t>[Zimmer]</w:t>
      </w:r>
    </w:p>
    <w:p w14:paraId="5E1B4FE6" w14:textId="6414DD05" w:rsidR="003F4E7A" w:rsidRPr="00DD6222" w:rsidRDefault="003F4E7A" w:rsidP="008F79CA">
      <w:pPr>
        <w:pBdr>
          <w:bottom w:val="single" w:sz="6" w:space="1" w:color="auto"/>
        </w:pBdr>
        <w:jc w:val="center"/>
        <w:rPr>
          <w:rFonts w:ascii="Muli" w:hAnsi="Muli"/>
          <w:color w:val="4D4D4D" w:themeColor="accent2"/>
          <w:sz w:val="16"/>
          <w:szCs w:val="20"/>
        </w:rPr>
      </w:pPr>
      <w:r w:rsidRPr="00DD6222">
        <w:rPr>
          <w:rFonts w:ascii="Muli" w:hAnsi="Muli"/>
          <w:b/>
          <w:color w:val="4D4D4D" w:themeColor="accent2"/>
          <w:sz w:val="16"/>
          <w:szCs w:val="20"/>
        </w:rPr>
        <w:t>Protokollant:</w:t>
      </w:r>
      <w:r w:rsidRPr="00DD6222">
        <w:rPr>
          <w:rFonts w:ascii="Muli" w:hAnsi="Muli"/>
          <w:color w:val="4D4D4D" w:themeColor="accent2"/>
          <w:sz w:val="16"/>
          <w:szCs w:val="20"/>
        </w:rPr>
        <w:t xml:space="preserve"> </w:t>
      </w:r>
      <w:r w:rsidR="005D2593">
        <w:rPr>
          <w:rFonts w:ascii="Muli" w:hAnsi="Muli"/>
          <w:color w:val="4D4D4D" w:themeColor="accent2"/>
          <w:sz w:val="16"/>
          <w:szCs w:val="20"/>
        </w:rPr>
        <w:t>[Vorname Name]</w:t>
      </w:r>
      <w:r w:rsidRPr="00DD6222">
        <w:rPr>
          <w:rFonts w:ascii="Muli" w:hAnsi="Muli"/>
          <w:color w:val="4D4D4D" w:themeColor="accent2"/>
          <w:sz w:val="16"/>
          <w:szCs w:val="20"/>
        </w:rPr>
        <w:t xml:space="preserve"> | </w:t>
      </w:r>
      <w:r w:rsidR="005D2593">
        <w:rPr>
          <w:rFonts w:ascii="Muli" w:hAnsi="Muli"/>
          <w:b/>
          <w:color w:val="4D4D4D" w:themeColor="accent2"/>
          <w:sz w:val="16"/>
          <w:szCs w:val="20"/>
        </w:rPr>
        <w:t>Sitzungsleitung</w:t>
      </w:r>
      <w:r w:rsidRPr="00DD6222">
        <w:rPr>
          <w:rFonts w:ascii="Muli" w:hAnsi="Muli"/>
          <w:b/>
          <w:color w:val="4D4D4D" w:themeColor="accent2"/>
          <w:sz w:val="16"/>
          <w:szCs w:val="20"/>
        </w:rPr>
        <w:t xml:space="preserve">: </w:t>
      </w:r>
      <w:r w:rsidR="005D2593">
        <w:rPr>
          <w:rFonts w:ascii="Muli" w:hAnsi="Muli"/>
          <w:color w:val="4D4D4D" w:themeColor="accent2"/>
          <w:sz w:val="16"/>
          <w:szCs w:val="20"/>
        </w:rPr>
        <w:t>[Vorname Nachname] – [Amt]</w:t>
      </w:r>
    </w:p>
    <w:p w14:paraId="58D52044" w14:textId="77777777" w:rsidR="008F79CA" w:rsidRPr="005D2593" w:rsidRDefault="008F79CA" w:rsidP="00627D44">
      <w:pPr>
        <w:pStyle w:val="KeinLeerraum"/>
        <w:spacing w:after="240"/>
        <w:rPr>
          <w:rFonts w:ascii="Muli" w:hAnsi="Muli"/>
          <w:b/>
          <w:color w:val="4D4D4D" w:themeColor="accent2"/>
          <w:sz w:val="26"/>
          <w:szCs w:val="26"/>
        </w:rPr>
      </w:pPr>
      <w:r w:rsidRPr="005D2593">
        <w:rPr>
          <w:rFonts w:ascii="Muli" w:hAnsi="Muli"/>
          <w:b/>
          <w:color w:val="4D4D4D" w:themeColor="accent2"/>
          <w:sz w:val="26"/>
          <w:szCs w:val="26"/>
        </w:rPr>
        <w:t>Tagesordnung</w:t>
      </w:r>
    </w:p>
    <w:p w14:paraId="54733A8F" w14:textId="4ADB681D" w:rsidR="00CE5AAF" w:rsidRDefault="008F79CA">
      <w:pPr>
        <w:pStyle w:val="Verzeichnis1"/>
        <w:tabs>
          <w:tab w:val="right" w:leader="dot" w:pos="9062"/>
        </w:tabs>
        <w:rPr>
          <w:rFonts w:eastAsiaTheme="minorEastAsia"/>
          <w:noProof/>
          <w:sz w:val="24"/>
          <w:szCs w:val="24"/>
          <w:lang w:eastAsia="de-DE"/>
        </w:rPr>
      </w:pPr>
      <w:r w:rsidRPr="00DD6222">
        <w:fldChar w:fldCharType="begin"/>
      </w:r>
      <w:r w:rsidRPr="00DD6222">
        <w:instrText xml:space="preserve"> TOC \o "3-3" \h \z \t "Überschrift 2;2;</w:instrText>
      </w:r>
      <w:r w:rsidR="00CE5AAF">
        <w:instrText xml:space="preserve">01 - </w:instrText>
      </w:r>
      <w:r w:rsidRPr="00DD6222">
        <w:instrText xml:space="preserve">TOP;1" </w:instrText>
      </w:r>
      <w:r w:rsidRPr="00DD6222">
        <w:fldChar w:fldCharType="separate"/>
      </w:r>
      <w:hyperlink w:anchor="_Toc59365352" w:history="1">
        <w:r w:rsidR="00CE5AAF" w:rsidRPr="004C4FC3">
          <w:rPr>
            <w:rStyle w:val="Hyperlink"/>
            <w:noProof/>
          </w:rPr>
          <w:t>TOP 1 – Begrüßung, Feststellung der Beschlussfähigkeit</w:t>
        </w:r>
        <w:r w:rsidR="00CE5AAF">
          <w:rPr>
            <w:noProof/>
            <w:webHidden/>
          </w:rPr>
          <w:tab/>
        </w:r>
        <w:r w:rsidR="00CE5AAF">
          <w:rPr>
            <w:noProof/>
            <w:webHidden/>
          </w:rPr>
          <w:fldChar w:fldCharType="begin"/>
        </w:r>
        <w:r w:rsidR="00CE5AAF">
          <w:rPr>
            <w:noProof/>
            <w:webHidden/>
          </w:rPr>
          <w:instrText xml:space="preserve"> PAGEREF _Toc59365352 \h </w:instrText>
        </w:r>
        <w:r w:rsidR="00CE5AAF">
          <w:rPr>
            <w:noProof/>
            <w:webHidden/>
          </w:rPr>
        </w:r>
        <w:r w:rsidR="00CE5AAF">
          <w:rPr>
            <w:noProof/>
            <w:webHidden/>
          </w:rPr>
          <w:fldChar w:fldCharType="separate"/>
        </w:r>
        <w:r w:rsidR="00CE5AAF">
          <w:rPr>
            <w:noProof/>
            <w:webHidden/>
          </w:rPr>
          <w:t>2</w:t>
        </w:r>
        <w:r w:rsidR="00CE5AAF">
          <w:rPr>
            <w:noProof/>
            <w:webHidden/>
          </w:rPr>
          <w:fldChar w:fldCharType="end"/>
        </w:r>
      </w:hyperlink>
    </w:p>
    <w:p w14:paraId="639A5391" w14:textId="0209F96E" w:rsidR="00CE5AAF" w:rsidRDefault="00CE5AAF">
      <w:pPr>
        <w:pStyle w:val="Verzeichnis1"/>
        <w:tabs>
          <w:tab w:val="right" w:leader="dot" w:pos="9062"/>
        </w:tabs>
        <w:rPr>
          <w:rFonts w:eastAsiaTheme="minorEastAsia"/>
          <w:noProof/>
          <w:sz w:val="24"/>
          <w:szCs w:val="24"/>
          <w:lang w:eastAsia="de-DE"/>
        </w:rPr>
      </w:pPr>
      <w:hyperlink w:anchor="_Toc59365353" w:history="1">
        <w:r w:rsidRPr="004C4FC3">
          <w:rPr>
            <w:rStyle w:val="Hyperlink"/>
            <w:noProof/>
          </w:rPr>
          <w:t>TOP 2 – Beschluss der Tagesordnung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_Toc59365353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284D6CA" w14:textId="4993510A" w:rsidR="00CE5AAF" w:rsidRDefault="00CE5AAF">
      <w:pPr>
        <w:pStyle w:val="Verzeichnis1"/>
        <w:tabs>
          <w:tab w:val="right" w:leader="dot" w:pos="9062"/>
        </w:tabs>
        <w:rPr>
          <w:rFonts w:eastAsiaTheme="minorEastAsia"/>
          <w:noProof/>
          <w:sz w:val="24"/>
          <w:szCs w:val="24"/>
          <w:lang w:eastAsia="de-DE"/>
        </w:rPr>
      </w:pPr>
      <w:hyperlink w:anchor="_Toc59365354" w:history="1">
        <w:r w:rsidRPr="004C4FC3">
          <w:rPr>
            <w:rStyle w:val="Hyperlink"/>
            <w:noProof/>
          </w:rPr>
          <w:t>TOP 3 – Wahl des Protokollanten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_Toc59365354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D30D98D" w14:textId="18976BB1" w:rsidR="00CE5AAF" w:rsidRDefault="00CE5AAF">
      <w:pPr>
        <w:pStyle w:val="Verzeichnis1"/>
        <w:tabs>
          <w:tab w:val="right" w:leader="dot" w:pos="9062"/>
        </w:tabs>
        <w:rPr>
          <w:rFonts w:eastAsiaTheme="minorEastAsia"/>
          <w:noProof/>
          <w:sz w:val="24"/>
          <w:szCs w:val="24"/>
          <w:lang w:eastAsia="de-DE"/>
        </w:rPr>
      </w:pPr>
      <w:hyperlink w:anchor="_Toc59365355" w:history="1">
        <w:r w:rsidRPr="004C4FC3">
          <w:rPr>
            <w:rStyle w:val="Hyperlink"/>
            <w:noProof/>
          </w:rPr>
          <w:t>TOP 4 – Planung für das aktuelle Schuljahr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_Toc59365355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616CBB7" w14:textId="52399BA4" w:rsidR="00CE5AAF" w:rsidRDefault="00CE5AAF">
      <w:pPr>
        <w:pStyle w:val="Verzeichnis1"/>
        <w:tabs>
          <w:tab w:val="right" w:leader="dot" w:pos="9062"/>
        </w:tabs>
        <w:rPr>
          <w:rFonts w:eastAsiaTheme="minorEastAsia"/>
          <w:noProof/>
          <w:sz w:val="24"/>
          <w:szCs w:val="24"/>
          <w:lang w:eastAsia="de-DE"/>
        </w:rPr>
      </w:pPr>
      <w:hyperlink w:anchor="_Toc59365356" w:history="1">
        <w:r w:rsidRPr="004C4FC3">
          <w:rPr>
            <w:rStyle w:val="Hyperlink"/>
            <w:noProof/>
          </w:rPr>
          <w:t>TOP 5 - Text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_Toc59365356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3920EFB" w14:textId="2598818D" w:rsidR="00CE5AAF" w:rsidRDefault="00CE5AAF">
      <w:pPr>
        <w:pStyle w:val="Verzeichnis1"/>
        <w:tabs>
          <w:tab w:val="right" w:leader="dot" w:pos="9062"/>
        </w:tabs>
        <w:rPr>
          <w:rFonts w:eastAsiaTheme="minorEastAsia"/>
          <w:noProof/>
          <w:sz w:val="24"/>
          <w:szCs w:val="24"/>
          <w:lang w:eastAsia="de-DE"/>
        </w:rPr>
      </w:pPr>
      <w:hyperlink w:anchor="_Toc59365357" w:history="1">
        <w:r w:rsidRPr="004C4FC3">
          <w:rPr>
            <w:rStyle w:val="Hyperlink"/>
            <w:noProof/>
          </w:rPr>
          <w:t>TOP 6 - Text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_Toc59365357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555BBC7" w14:textId="06B3DDBB" w:rsidR="00CE5AAF" w:rsidRDefault="00CE5AAF">
      <w:pPr>
        <w:pStyle w:val="Verzeichnis1"/>
        <w:tabs>
          <w:tab w:val="right" w:leader="dot" w:pos="9062"/>
        </w:tabs>
        <w:rPr>
          <w:rFonts w:eastAsiaTheme="minorEastAsia"/>
          <w:noProof/>
          <w:sz w:val="24"/>
          <w:szCs w:val="24"/>
          <w:lang w:eastAsia="de-DE"/>
        </w:rPr>
      </w:pPr>
      <w:hyperlink w:anchor="_Toc59365358" w:history="1">
        <w:r w:rsidRPr="004C4FC3">
          <w:rPr>
            <w:rStyle w:val="Hyperlink"/>
            <w:noProof/>
          </w:rPr>
          <w:t>TOP 7 – Weiteres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_Toc59365358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5EA5BCF7" w14:textId="0511A03B" w:rsidR="008F79CA" w:rsidRPr="00DD6222" w:rsidRDefault="008F79CA" w:rsidP="00CE5AAF">
      <w:pPr>
        <w:rPr>
          <w:rFonts w:eastAsiaTheme="majorEastAsia" w:cstheme="majorBidi"/>
          <w:color w:val="4D4D4D"/>
        </w:rPr>
      </w:pPr>
      <w:r w:rsidRPr="00DD6222">
        <w:fldChar w:fldCharType="end"/>
      </w:r>
      <w:r w:rsidRPr="00DD6222">
        <w:br w:type="page"/>
      </w:r>
    </w:p>
    <w:p w14:paraId="174F2E5E" w14:textId="13D6FABB" w:rsidR="00243E2F" w:rsidRPr="005D2593" w:rsidRDefault="00243E2F" w:rsidP="005D2593">
      <w:pPr>
        <w:pStyle w:val="01-TOP"/>
      </w:pPr>
      <w:bookmarkStart w:id="0" w:name="_Toc59365352"/>
      <w:r w:rsidRPr="005D2593">
        <w:lastRenderedPageBreak/>
        <w:t xml:space="preserve">TOP 1 </w:t>
      </w:r>
      <w:r w:rsidR="005D2593">
        <w:t>–</w:t>
      </w:r>
      <w:r w:rsidR="00BF1AD9" w:rsidRPr="005D2593">
        <w:t xml:space="preserve"> </w:t>
      </w:r>
      <w:r w:rsidRPr="005D2593">
        <w:t>Begrüßung</w:t>
      </w:r>
      <w:r w:rsidR="005D2593">
        <w:t>, Feststellung der Beschlussfähigkeit</w:t>
      </w:r>
      <w:bookmarkEnd w:id="0"/>
    </w:p>
    <w:p w14:paraId="53B28F6F" w14:textId="7C9B79D8" w:rsidR="00243E2F" w:rsidRPr="00DD6222" w:rsidRDefault="00BE3F6D" w:rsidP="007237AF">
      <w:pPr>
        <w:pStyle w:val="Listenabsatz"/>
        <w:numPr>
          <w:ilvl w:val="0"/>
          <w:numId w:val="6"/>
        </w:numPr>
        <w:rPr>
          <w:rFonts w:ascii="Muli" w:hAnsi="Muli"/>
        </w:rPr>
      </w:pPr>
      <w:r w:rsidRPr="00DD6222">
        <w:rPr>
          <w:rFonts w:ascii="Muli" w:hAnsi="Muli"/>
        </w:rPr>
        <w:t>[</w:t>
      </w:r>
      <w:r w:rsidR="005D2593">
        <w:rPr>
          <w:rFonts w:ascii="Muli" w:hAnsi="Muli"/>
        </w:rPr>
        <w:t>Schülersprecher</w:t>
      </w:r>
      <w:r w:rsidRPr="00DD6222">
        <w:rPr>
          <w:rFonts w:ascii="Muli" w:hAnsi="Muli"/>
        </w:rPr>
        <w:t xml:space="preserve">] begrüßt alle Teilnehmer zur </w:t>
      </w:r>
      <w:r w:rsidR="005D2593">
        <w:rPr>
          <w:rFonts w:ascii="Muli" w:hAnsi="Muli"/>
        </w:rPr>
        <w:t>Schülerratssitzung</w:t>
      </w:r>
      <w:r w:rsidRPr="00DD6222">
        <w:rPr>
          <w:rFonts w:ascii="Muli" w:hAnsi="Muli"/>
        </w:rPr>
        <w:t>.</w:t>
      </w:r>
    </w:p>
    <w:p w14:paraId="119D286F" w14:textId="5E7AEB6F" w:rsidR="003F4E7A" w:rsidRPr="00DD6222" w:rsidRDefault="003F4E7A" w:rsidP="007237AF">
      <w:pPr>
        <w:pStyle w:val="Listenabsatz"/>
        <w:numPr>
          <w:ilvl w:val="0"/>
          <w:numId w:val="6"/>
        </w:numPr>
        <w:rPr>
          <w:rFonts w:ascii="Muli" w:hAnsi="Muli"/>
        </w:rPr>
      </w:pPr>
      <w:r w:rsidRPr="00DD6222">
        <w:rPr>
          <w:rFonts w:ascii="Muli" w:hAnsi="Muli"/>
        </w:rPr>
        <w:t>[</w:t>
      </w:r>
      <w:r w:rsidR="005D2593">
        <w:rPr>
          <w:rFonts w:ascii="Muli" w:hAnsi="Muli"/>
        </w:rPr>
        <w:t>Schülersprecher</w:t>
      </w:r>
      <w:r w:rsidRPr="00DD6222">
        <w:rPr>
          <w:rFonts w:ascii="Muli" w:hAnsi="Muli"/>
        </w:rPr>
        <w:t xml:space="preserve">] stellt fest, </w:t>
      </w:r>
      <w:r w:rsidR="00BA71E7" w:rsidRPr="00DD6222">
        <w:rPr>
          <w:rFonts w:ascii="Muli" w:hAnsi="Muli"/>
        </w:rPr>
        <w:t>dass</w:t>
      </w:r>
      <w:r w:rsidRPr="00DD6222">
        <w:rPr>
          <w:rFonts w:ascii="Muli" w:hAnsi="Muli"/>
        </w:rPr>
        <w:t xml:space="preserve"> zu </w:t>
      </w:r>
      <w:r w:rsidR="00BA71E7" w:rsidRPr="00DD6222">
        <w:rPr>
          <w:rFonts w:ascii="Muli" w:hAnsi="Muli"/>
        </w:rPr>
        <w:t xml:space="preserve">Beginn der </w:t>
      </w:r>
      <w:r w:rsidR="005D2593">
        <w:rPr>
          <w:rFonts w:ascii="Muli" w:hAnsi="Muli"/>
        </w:rPr>
        <w:t>Sitzung</w:t>
      </w:r>
      <w:r w:rsidR="00F6072F" w:rsidRPr="00DD6222">
        <w:rPr>
          <w:rFonts w:ascii="Muli" w:hAnsi="Muli"/>
        </w:rPr>
        <w:t xml:space="preserve"> XX stimmberechtigte </w:t>
      </w:r>
      <w:r w:rsidR="005D2593">
        <w:rPr>
          <w:rFonts w:ascii="Muli" w:hAnsi="Muli"/>
        </w:rPr>
        <w:t>Klassensprecher</w:t>
      </w:r>
      <w:r w:rsidR="00F6072F" w:rsidRPr="00DD6222">
        <w:rPr>
          <w:rFonts w:ascii="Muli" w:hAnsi="Muli"/>
        </w:rPr>
        <w:t xml:space="preserve"> anwesend sind. </w:t>
      </w:r>
    </w:p>
    <w:p w14:paraId="5524D482" w14:textId="693B94FB" w:rsidR="00243E2F" w:rsidRDefault="00243E2F" w:rsidP="005D2593">
      <w:pPr>
        <w:pStyle w:val="01-TOP"/>
      </w:pPr>
      <w:bookmarkStart w:id="1" w:name="_Toc59365353"/>
      <w:r w:rsidRPr="00DD6222">
        <w:t xml:space="preserve">TOP 2 </w:t>
      </w:r>
      <w:r w:rsidR="005D2593">
        <w:t>–</w:t>
      </w:r>
      <w:r w:rsidR="00BF1AD9" w:rsidRPr="00DD6222">
        <w:t xml:space="preserve"> </w:t>
      </w:r>
      <w:r w:rsidR="005D2593">
        <w:t>Beschluss der Tagesordnung</w:t>
      </w:r>
      <w:bookmarkEnd w:id="1"/>
    </w:p>
    <w:p w14:paraId="12116AB4" w14:textId="7756EA9E" w:rsidR="005D2593" w:rsidRPr="00DD6222" w:rsidRDefault="00CE5AAF" w:rsidP="00CE5AAF">
      <w:pPr>
        <w:pStyle w:val="Listenabsatz"/>
        <w:numPr>
          <w:ilvl w:val="0"/>
          <w:numId w:val="6"/>
        </w:numPr>
      </w:pPr>
      <w:r>
        <w:t>Die Tagesordnung wird in der vorliegenden Fassung beschlossen. Es gab keine Änderungen.</w:t>
      </w:r>
    </w:p>
    <w:p w14:paraId="43921A0C" w14:textId="217B12CB" w:rsidR="00243E2F" w:rsidRPr="00DD6222" w:rsidRDefault="00243E2F" w:rsidP="005D2593">
      <w:pPr>
        <w:pStyle w:val="01-TOP"/>
      </w:pPr>
      <w:bookmarkStart w:id="2" w:name="_Toc59365354"/>
      <w:r w:rsidRPr="00DD6222">
        <w:t xml:space="preserve">TOP 3 </w:t>
      </w:r>
      <w:r w:rsidR="005D2593">
        <w:t>–</w:t>
      </w:r>
      <w:r w:rsidR="00BF1AD9" w:rsidRPr="00DD6222">
        <w:t xml:space="preserve"> </w:t>
      </w:r>
      <w:r w:rsidR="005D2593">
        <w:t>Wahl des Protokollanten</w:t>
      </w:r>
      <w:bookmarkEnd w:id="2"/>
    </w:p>
    <w:p w14:paraId="4D816C80" w14:textId="77777777" w:rsidR="005D2593" w:rsidRPr="00DD6222" w:rsidRDefault="005D2593" w:rsidP="005D2593">
      <w:pPr>
        <w:pStyle w:val="Listenabsatz"/>
        <w:numPr>
          <w:ilvl w:val="0"/>
          <w:numId w:val="5"/>
        </w:numPr>
        <w:rPr>
          <w:rFonts w:ascii="Muli" w:hAnsi="Muli"/>
        </w:rPr>
      </w:pPr>
      <w:r w:rsidRPr="00DD6222">
        <w:rPr>
          <w:rFonts w:ascii="Muli" w:hAnsi="Muli"/>
        </w:rPr>
        <w:t>Wahl des Protokollanten:</w:t>
      </w:r>
    </w:p>
    <w:p w14:paraId="792C48FB" w14:textId="31119E5E" w:rsidR="005D2593" w:rsidRPr="00DD6222" w:rsidRDefault="005D2593" w:rsidP="005D2593">
      <w:pPr>
        <w:pStyle w:val="Listenabsatz"/>
        <w:numPr>
          <w:ilvl w:val="1"/>
          <w:numId w:val="5"/>
        </w:numPr>
        <w:rPr>
          <w:rFonts w:ascii="Muli" w:hAnsi="Muli"/>
        </w:rPr>
      </w:pPr>
      <w:r>
        <w:rPr>
          <w:rFonts w:ascii="Muli" w:hAnsi="Muli"/>
        </w:rPr>
        <w:t xml:space="preserve">[Schülersprecher] </w:t>
      </w:r>
      <w:r w:rsidRPr="00DD6222">
        <w:rPr>
          <w:rFonts w:ascii="Muli" w:hAnsi="Muli"/>
        </w:rPr>
        <w:t>schlägt [</w:t>
      </w:r>
      <w:r>
        <w:rPr>
          <w:rFonts w:ascii="Muli" w:hAnsi="Muli"/>
        </w:rPr>
        <w:t xml:space="preserve">Vorname </w:t>
      </w:r>
      <w:r w:rsidRPr="00DD6222">
        <w:rPr>
          <w:rFonts w:ascii="Muli" w:hAnsi="Muli"/>
        </w:rPr>
        <w:t>Name] vor. Keine weiteren Kandidaten.</w:t>
      </w:r>
    </w:p>
    <w:p w14:paraId="56FE0AC9" w14:textId="2ED484C7" w:rsidR="00243E2F" w:rsidRPr="005D2593" w:rsidRDefault="005D2593" w:rsidP="005D2593">
      <w:pPr>
        <w:pStyle w:val="02-Abstimmung"/>
      </w:pPr>
      <w:r w:rsidRPr="005D2593">
        <w:t>Wahl des Protokollanten:</w:t>
      </w:r>
      <w:r w:rsidRPr="005D2593">
        <w:br/>
        <w:t>Für den Kandidaten: XX Stimmen, Dagegen: keine, Enthaltungen: keine;</w:t>
      </w:r>
      <w:r w:rsidRPr="005D2593">
        <w:br/>
      </w:r>
      <w:r w:rsidRPr="005D2593">
        <w:t>[Vorname Nachname]</w:t>
      </w:r>
      <w:r w:rsidRPr="005D2593">
        <w:t xml:space="preserve"> ist einstimmig gewählt</w:t>
      </w:r>
    </w:p>
    <w:p w14:paraId="6AF0A559" w14:textId="2F8052AD" w:rsidR="00EE7427" w:rsidRDefault="004E19E1" w:rsidP="005D2593">
      <w:pPr>
        <w:pStyle w:val="01-TOP"/>
      </w:pPr>
      <w:bookmarkStart w:id="3" w:name="_Toc59365355"/>
      <w:r w:rsidRPr="00DD6222">
        <w:t>TOP 4</w:t>
      </w:r>
      <w:r w:rsidR="00BF1AD9" w:rsidRPr="00DD6222">
        <w:t xml:space="preserve"> </w:t>
      </w:r>
      <w:r w:rsidR="005D2593">
        <w:t>–</w:t>
      </w:r>
      <w:r w:rsidR="00BF1AD9" w:rsidRPr="00DD6222">
        <w:t xml:space="preserve"> </w:t>
      </w:r>
      <w:r w:rsidR="005D2593">
        <w:t>Planung für das aktuelle Schuljahr</w:t>
      </w:r>
      <w:bookmarkEnd w:id="3"/>
    </w:p>
    <w:p w14:paraId="31679C4D" w14:textId="66799B27" w:rsidR="005D2593" w:rsidRPr="00DD6222" w:rsidRDefault="005D2593" w:rsidP="005D2593">
      <w:pPr>
        <w:pStyle w:val="Listenabsatz"/>
        <w:numPr>
          <w:ilvl w:val="0"/>
          <w:numId w:val="5"/>
        </w:numPr>
      </w:pPr>
      <w:r>
        <w:t>Verschiedene Projekte werden vorgestellt. Es soll darüber abgestimmt werden:</w:t>
      </w:r>
    </w:p>
    <w:p w14:paraId="3D5BAE4B" w14:textId="77777777" w:rsidR="005D2593" w:rsidRPr="00DD6222" w:rsidRDefault="005D2593" w:rsidP="005D2593">
      <w:pPr>
        <w:pStyle w:val="02-Abstimmung"/>
      </w:pPr>
      <w:r w:rsidRPr="00DD6222">
        <w:t xml:space="preserve">Abstimmung – THEMA: </w:t>
      </w:r>
      <w:r w:rsidRPr="00DD6222">
        <w:br/>
        <w:t>„BESCHLUSSVORLAGE“</w:t>
      </w:r>
      <w:r>
        <w:br/>
      </w:r>
      <w:r w:rsidRPr="00DD6222">
        <w:t>Für die Beschlussvorlage: XX Stimmen, Dagegen: keine, Enthaltungen: keine;</w:t>
      </w:r>
      <w:r w:rsidRPr="00DD6222">
        <w:br/>
        <w:t>Die Beschlussvorlage ist einstimmig angenommen</w:t>
      </w:r>
    </w:p>
    <w:p w14:paraId="13B87874" w14:textId="226BA4FF" w:rsidR="00E45028" w:rsidRPr="00DD6222" w:rsidRDefault="00E45028" w:rsidP="005D2593">
      <w:pPr>
        <w:pStyle w:val="01-TOP"/>
      </w:pPr>
      <w:bookmarkStart w:id="4" w:name="_Toc59365356"/>
      <w:r w:rsidRPr="00DD6222">
        <w:t xml:space="preserve">TOP 5 - </w:t>
      </w:r>
      <w:r w:rsidR="007237AF" w:rsidRPr="00DD6222">
        <w:t>Text</w:t>
      </w:r>
      <w:bookmarkEnd w:id="4"/>
    </w:p>
    <w:p w14:paraId="26F1BE07" w14:textId="77777777" w:rsidR="007237AF" w:rsidRDefault="007237AF" w:rsidP="00E45028">
      <w:pPr>
        <w:pStyle w:val="Listenabsatz"/>
        <w:numPr>
          <w:ilvl w:val="0"/>
          <w:numId w:val="1"/>
        </w:numPr>
        <w:rPr>
          <w:rFonts w:ascii="Muli" w:hAnsi="Muli"/>
        </w:rPr>
      </w:pPr>
      <w:r w:rsidRPr="00DD6222">
        <w:rPr>
          <w:rFonts w:ascii="Muli" w:hAnsi="Muli"/>
        </w:rPr>
        <w:t>Text</w:t>
      </w:r>
    </w:p>
    <w:p w14:paraId="4BE219FC" w14:textId="21012DA7" w:rsidR="00E45028" w:rsidRDefault="00E45028" w:rsidP="005D2593">
      <w:pPr>
        <w:pStyle w:val="01-TOP"/>
      </w:pPr>
      <w:bookmarkStart w:id="5" w:name="_Toc59365357"/>
      <w:r w:rsidRPr="00DD6222">
        <w:t xml:space="preserve">TOP 6 </w:t>
      </w:r>
      <w:r w:rsidR="005D2593">
        <w:t>-</w:t>
      </w:r>
      <w:r w:rsidRPr="00DD6222">
        <w:t xml:space="preserve"> </w:t>
      </w:r>
      <w:r w:rsidR="007237AF" w:rsidRPr="00DD6222">
        <w:t>Text</w:t>
      </w:r>
      <w:bookmarkEnd w:id="5"/>
    </w:p>
    <w:p w14:paraId="59217FEA" w14:textId="394BF084" w:rsidR="005D2593" w:rsidRPr="005D2593" w:rsidRDefault="005D2593" w:rsidP="005D2593">
      <w:pPr>
        <w:pStyle w:val="Listenabsatz"/>
        <w:numPr>
          <w:ilvl w:val="0"/>
          <w:numId w:val="1"/>
        </w:numPr>
        <w:rPr>
          <w:rFonts w:ascii="Muli" w:hAnsi="Muli"/>
        </w:rPr>
      </w:pPr>
      <w:r w:rsidRPr="00DD6222">
        <w:rPr>
          <w:rFonts w:ascii="Muli" w:hAnsi="Muli"/>
        </w:rPr>
        <w:t>Text</w:t>
      </w:r>
    </w:p>
    <w:p w14:paraId="3C0BAC18" w14:textId="77777777" w:rsidR="00E45028" w:rsidRPr="00DD6222" w:rsidRDefault="00E45028" w:rsidP="005D2593">
      <w:pPr>
        <w:pStyle w:val="01-TOP"/>
      </w:pPr>
      <w:bookmarkStart w:id="6" w:name="_Toc59365358"/>
      <w:r w:rsidRPr="00DD6222">
        <w:t>TOP 7 – Weiteres</w:t>
      </w:r>
      <w:bookmarkEnd w:id="6"/>
    </w:p>
    <w:p w14:paraId="26D5DC80" w14:textId="77777777" w:rsidR="00E45028" w:rsidRPr="00DD6222" w:rsidRDefault="00E45028" w:rsidP="00E45028">
      <w:pPr>
        <w:pStyle w:val="Listenabsatz"/>
        <w:numPr>
          <w:ilvl w:val="0"/>
          <w:numId w:val="1"/>
        </w:numPr>
        <w:rPr>
          <w:rFonts w:ascii="Muli" w:hAnsi="Muli"/>
        </w:rPr>
      </w:pPr>
      <w:r w:rsidRPr="00DD6222">
        <w:rPr>
          <w:rFonts w:ascii="Muli" w:hAnsi="Muli"/>
        </w:rPr>
        <w:t>Keine Anmerkungen</w:t>
      </w:r>
      <w:r w:rsidR="00D96611" w:rsidRPr="00DD6222">
        <w:rPr>
          <w:rFonts w:ascii="Muli" w:hAnsi="Muli"/>
        </w:rPr>
        <w:t>.</w:t>
      </w:r>
    </w:p>
    <w:p w14:paraId="2BECDA84" w14:textId="77777777" w:rsidR="00A1409B" w:rsidRDefault="00A1409B" w:rsidP="007350C0">
      <w:pPr>
        <w:rPr>
          <w:rFonts w:ascii="Muli" w:hAnsi="Muli"/>
        </w:rPr>
      </w:pPr>
    </w:p>
    <w:p w14:paraId="3887D717" w14:textId="77777777" w:rsidR="00045556" w:rsidRDefault="00045556" w:rsidP="007350C0">
      <w:pPr>
        <w:rPr>
          <w:rFonts w:ascii="Muli" w:hAnsi="Muli"/>
        </w:rPr>
      </w:pPr>
    </w:p>
    <w:p w14:paraId="4E535EBA" w14:textId="2C5F581B" w:rsidR="00045556" w:rsidRPr="00DD6222" w:rsidRDefault="00D340CD" w:rsidP="007350C0">
      <w:pPr>
        <w:rPr>
          <w:rFonts w:ascii="Muli" w:hAnsi="Muli"/>
        </w:rPr>
      </w:pPr>
      <w:r w:rsidRPr="005D2593">
        <w:rPr>
          <w:rFonts w:ascii="Muli" w:hAnsi="Muli"/>
          <w:noProof/>
          <w:color w:val="4D4D4D" w:themeColor="accent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133AE05" wp14:editId="44E862A5">
                <wp:simplePos x="0" y="0"/>
                <wp:positionH relativeFrom="margin">
                  <wp:align>right</wp:align>
                </wp:positionH>
                <wp:positionV relativeFrom="paragraph">
                  <wp:posOffset>254000</wp:posOffset>
                </wp:positionV>
                <wp:extent cx="2520000" cy="469900"/>
                <wp:effectExtent l="0" t="0" r="20320" b="0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0000" cy="469900"/>
                          <a:chOff x="0" y="0"/>
                          <a:chExt cx="2520000" cy="469900"/>
                        </a:xfrm>
                      </wpg:grpSpPr>
                      <wps:wsp>
                        <wps:cNvPr id="6" name="Gerader Verbinder 6"/>
                        <wps:cNvCnPr/>
                        <wps:spPr>
                          <a:xfrm>
                            <a:off x="0" y="0"/>
                            <a:ext cx="2520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"/>
                            <a:ext cx="2519680" cy="450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E835FE" w14:textId="2B5628B0" w:rsidR="00D340CD" w:rsidRDefault="00D340CD" w:rsidP="00D340CD">
                              <w:pPr>
                                <w:spacing w:after="0" w:line="240" w:lineRule="auto"/>
                                <w:ind w:left="-142"/>
                                <w:jc w:val="center"/>
                              </w:pPr>
                              <w:r>
                                <w:t xml:space="preserve">Unterschrift </w:t>
                              </w:r>
                              <w:r w:rsidR="005D2593">
                                <w:t>Protokollant</w:t>
                              </w:r>
                            </w:p>
                            <w:p w14:paraId="2D6C50A7" w14:textId="77777777" w:rsidR="00D340CD" w:rsidRPr="00045556" w:rsidRDefault="00D340CD" w:rsidP="00D340CD">
                              <w:pPr>
                                <w:spacing w:after="0" w:line="240" w:lineRule="auto"/>
                                <w:ind w:left="-142"/>
                                <w:jc w:val="center"/>
                              </w:pPr>
                              <w:r w:rsidRPr="00045556">
                                <w:t>Vorname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33AE05" id="Gruppieren 5" o:spid="_x0000_s1026" style="position:absolute;margin-left:147.25pt;margin-top:20pt;width:198.45pt;height:37pt;z-index:251663360;mso-position-horizontal:right;mso-position-horizontal-relative:margin" coordsize="25200,46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">
                <v:line id="Gerader Verbinder 6" o:spid="_x0000_s1027" style="position:absolute;visibility:visible;mso-wrap-style:square" from="0,0" to="2520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" strokecolor="#4d4d4d [3205]" strokeweight="1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8" type="#_x0000_t202" style="position:absolute;top:190;width:25196;height:45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" stroked="f">
                  <v:textbox style="mso-fit-shape-to-text:t">
                    <w:txbxContent>
                      <w:p w14:paraId="7EE835FE" w14:textId="2B5628B0" w:rsidR="00D340CD" w:rsidRDefault="00D340CD" w:rsidP="00D340CD">
                        <w:pPr>
                          <w:spacing w:after="0" w:line="240" w:lineRule="auto"/>
                          <w:ind w:left="-142"/>
                          <w:jc w:val="center"/>
                        </w:pPr>
                        <w:r>
                          <w:t xml:space="preserve">Unterschrift </w:t>
                        </w:r>
                        <w:r w:rsidR="005D2593">
                          <w:t>Protokollant</w:t>
                        </w:r>
                      </w:p>
                      <w:p w14:paraId="2D6C50A7" w14:textId="77777777" w:rsidR="00D340CD" w:rsidRPr="00045556" w:rsidRDefault="00D340CD" w:rsidP="00D340CD">
                        <w:pPr>
                          <w:spacing w:after="0" w:line="240" w:lineRule="auto"/>
                          <w:ind w:left="-142"/>
                          <w:jc w:val="center"/>
                        </w:pPr>
                        <w:r w:rsidRPr="00045556">
                          <w:t>Vorname Name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Muli" w:hAnsi="Mul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94191FA" wp14:editId="56A869DA">
                <wp:simplePos x="0" y="0"/>
                <wp:positionH relativeFrom="column">
                  <wp:posOffset>-4445</wp:posOffset>
                </wp:positionH>
                <wp:positionV relativeFrom="paragraph">
                  <wp:posOffset>255905</wp:posOffset>
                </wp:positionV>
                <wp:extent cx="2520000" cy="469900"/>
                <wp:effectExtent l="0" t="0" r="20320" b="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0000" cy="469900"/>
                          <a:chOff x="0" y="0"/>
                          <a:chExt cx="2520000" cy="469900"/>
                        </a:xfrm>
                      </wpg:grpSpPr>
                      <wps:wsp>
                        <wps:cNvPr id="3" name="Gerader Verbinder 3"/>
                        <wps:cNvCnPr/>
                        <wps:spPr>
                          <a:xfrm>
                            <a:off x="0" y="0"/>
                            <a:ext cx="2520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"/>
                            <a:ext cx="2519680" cy="450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070ADD" w14:textId="656EDCEF" w:rsidR="00045556" w:rsidRDefault="00045556" w:rsidP="00045556">
                              <w:pPr>
                                <w:spacing w:after="0" w:line="240" w:lineRule="auto"/>
                                <w:ind w:left="-142"/>
                                <w:jc w:val="center"/>
                              </w:pPr>
                              <w:r>
                                <w:t xml:space="preserve">Unterschrift </w:t>
                              </w:r>
                              <w:r w:rsidR="005D2593">
                                <w:t>Schülersprecher</w:t>
                              </w:r>
                            </w:p>
                            <w:p w14:paraId="1438B0C1" w14:textId="77777777" w:rsidR="00045556" w:rsidRPr="00045556" w:rsidRDefault="00045556" w:rsidP="00045556">
                              <w:pPr>
                                <w:spacing w:after="0" w:line="240" w:lineRule="auto"/>
                                <w:ind w:left="-142"/>
                                <w:jc w:val="center"/>
                              </w:pPr>
                              <w:r w:rsidRPr="00045556">
                                <w:t>Vorname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4191FA" id="Gruppieren 4" o:spid="_x0000_s1029" style="position:absolute;margin-left:-.35pt;margin-top:20.15pt;width:198.45pt;height:37pt;z-index:251661312" coordsize="25200,46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">
                <v:line id="Gerader Verbinder 3" o:spid="_x0000_s1030" style="position:absolute;visibility:visible;mso-wrap-style:square" from="0,0" to="2520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" strokecolor="#4d4d4d [3205]" strokeweight="1pt">
                  <v:stroke joinstyle="miter"/>
                </v:line>
                <v:shape id="Textfeld 2" o:spid="_x0000_s1031" type="#_x0000_t202" style="position:absolute;top:190;width:25196;height:45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" stroked="f">
                  <v:textbox style="mso-fit-shape-to-text:t">
                    <w:txbxContent>
                      <w:p w14:paraId="67070ADD" w14:textId="656EDCEF" w:rsidR="00045556" w:rsidRDefault="00045556" w:rsidP="00045556">
                        <w:pPr>
                          <w:spacing w:after="0" w:line="240" w:lineRule="auto"/>
                          <w:ind w:left="-142"/>
                          <w:jc w:val="center"/>
                        </w:pPr>
                        <w:r>
                          <w:t xml:space="preserve">Unterschrift </w:t>
                        </w:r>
                        <w:r w:rsidR="005D2593">
                          <w:t>Schülersprecher</w:t>
                        </w:r>
                      </w:p>
                      <w:p w14:paraId="1438B0C1" w14:textId="77777777" w:rsidR="00045556" w:rsidRPr="00045556" w:rsidRDefault="00045556" w:rsidP="00045556">
                        <w:pPr>
                          <w:spacing w:after="0" w:line="240" w:lineRule="auto"/>
                          <w:ind w:left="-142"/>
                          <w:jc w:val="center"/>
                        </w:pPr>
                        <w:r w:rsidRPr="00045556">
                          <w:t>Vorname 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45556" w:rsidRPr="00DD6222" w:rsidSect="00344387">
      <w:footerReference w:type="default" r:id="rId8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3B413F" w14:textId="77777777" w:rsidR="00BD2FB8" w:rsidRDefault="00BD2FB8" w:rsidP="00A76BB2">
      <w:pPr>
        <w:spacing w:after="0" w:line="240" w:lineRule="auto"/>
      </w:pPr>
      <w:r>
        <w:separator/>
      </w:r>
    </w:p>
  </w:endnote>
  <w:endnote w:type="continuationSeparator" w:id="0">
    <w:p w14:paraId="6DF2D61F" w14:textId="77777777" w:rsidR="00BD2FB8" w:rsidRDefault="00BD2FB8" w:rsidP="00A76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15AD99D5-2025-A149-8FFA-37C3450E67F3}"/>
  </w:font>
  <w:font w:name="Muli">
    <w:altName w:val="Muli"/>
    <w:panose1 w:val="00000500000000000000"/>
    <w:charset w:val="00"/>
    <w:family w:val="auto"/>
    <w:pitch w:val="variable"/>
    <w:sig w:usb0="A00000FF" w:usb1="5000204B" w:usb2="00000000" w:usb3="00000000" w:csb0="00000193" w:csb1="00000000"/>
    <w:embedRegular r:id="rId2" w:fontKey="{E70B20FC-E1A6-A34A-94AE-3B1CC33482EE}"/>
    <w:embedBold r:id="rId3" w:fontKey="{665B116D-00AD-0E48-A607-0CB17B81957A}"/>
    <w:embedItalic r:id="rId4" w:fontKey="{AEE39C7F-619B-4F4D-8ECE-468DF23A06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ECB2E67-9A99-2D4E-BF6A-94A16F84E0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370D7E80-4F2D-FD4F-8DFC-783FC3A947F0}"/>
    <w:embedBold r:id="rId7" w:fontKey="{DF839535-4C28-AE4F-A6E9-8BAD34E8BDE6}"/>
    <w:embedItalic r:id="rId8" w:fontKey="{0C487016-5EB7-A445-9A6A-83C3DC8792D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7A83C01E-3073-0C48-9AA4-3AE16E03D03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4B3A250B-D0C5-3440-9075-5E8962F07FC8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1" w:fontKey="{9FA663AE-EB06-D84D-9E22-967864CD6E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FE4083" w14:textId="62421BE8" w:rsidR="00344387" w:rsidRPr="008F79CA" w:rsidRDefault="00344387" w:rsidP="008F79CA">
    <w:pPr>
      <w:pStyle w:val="Fuzeile"/>
      <w:jc w:val="right"/>
      <w:rPr>
        <w:rFonts w:ascii="Muli" w:hAnsi="Muli"/>
      </w:rPr>
    </w:pPr>
    <w:r w:rsidRPr="008F79CA">
      <w:rPr>
        <w:rFonts w:ascii="Muli" w:hAnsi="Muli"/>
      </w:rPr>
      <w:t xml:space="preserve">Seite </w:t>
    </w:r>
    <w:r w:rsidRPr="008F79CA">
      <w:rPr>
        <w:rFonts w:ascii="Muli" w:hAnsi="Muli"/>
        <w:b/>
        <w:bCs/>
      </w:rPr>
      <w:fldChar w:fldCharType="begin"/>
    </w:r>
    <w:r w:rsidRPr="008F79CA">
      <w:rPr>
        <w:rFonts w:ascii="Muli" w:hAnsi="Muli"/>
        <w:b/>
        <w:bCs/>
      </w:rPr>
      <w:instrText>PAGE  \* Arabic  \* MERGEFORMAT</w:instrText>
    </w:r>
    <w:r w:rsidRPr="008F79CA">
      <w:rPr>
        <w:rFonts w:ascii="Muli" w:hAnsi="Muli"/>
        <w:b/>
        <w:bCs/>
      </w:rPr>
      <w:fldChar w:fldCharType="separate"/>
    </w:r>
    <w:r w:rsidRPr="008F79CA">
      <w:rPr>
        <w:rFonts w:ascii="Muli" w:hAnsi="Muli"/>
        <w:b/>
        <w:bCs/>
      </w:rPr>
      <w:t>1</w:t>
    </w:r>
    <w:r w:rsidRPr="008F79CA">
      <w:rPr>
        <w:rFonts w:ascii="Muli" w:hAnsi="Muli"/>
        <w:b/>
        <w:bCs/>
      </w:rPr>
      <w:fldChar w:fldCharType="end"/>
    </w:r>
    <w:r w:rsidRPr="008F79CA">
      <w:rPr>
        <w:rFonts w:ascii="Muli" w:hAnsi="Muli"/>
      </w:rPr>
      <w:t xml:space="preserve"> von </w:t>
    </w:r>
    <w:r w:rsidRPr="008F79CA">
      <w:rPr>
        <w:rFonts w:ascii="Muli" w:hAnsi="Muli"/>
        <w:b/>
        <w:bCs/>
      </w:rPr>
      <w:fldChar w:fldCharType="begin"/>
    </w:r>
    <w:r w:rsidRPr="008F79CA">
      <w:rPr>
        <w:rFonts w:ascii="Muli" w:hAnsi="Muli"/>
        <w:b/>
        <w:bCs/>
      </w:rPr>
      <w:instrText>NUMPAGES  \* Arabic  \* MERGEFORMAT</w:instrText>
    </w:r>
    <w:r w:rsidRPr="008F79CA">
      <w:rPr>
        <w:rFonts w:ascii="Muli" w:hAnsi="Muli"/>
        <w:b/>
        <w:bCs/>
      </w:rPr>
      <w:fldChar w:fldCharType="separate"/>
    </w:r>
    <w:r w:rsidRPr="008F79CA">
      <w:rPr>
        <w:rFonts w:ascii="Muli" w:hAnsi="Muli"/>
        <w:b/>
        <w:bCs/>
      </w:rPr>
      <w:t>2</w:t>
    </w:r>
    <w:r w:rsidRPr="008F79CA">
      <w:rPr>
        <w:rFonts w:ascii="Muli" w:hAnsi="Muli"/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40890D" w14:textId="77777777" w:rsidR="00BD2FB8" w:rsidRDefault="00BD2FB8" w:rsidP="00A76BB2">
      <w:pPr>
        <w:spacing w:after="0" w:line="240" w:lineRule="auto"/>
      </w:pPr>
      <w:r>
        <w:separator/>
      </w:r>
    </w:p>
  </w:footnote>
  <w:footnote w:type="continuationSeparator" w:id="0">
    <w:p w14:paraId="397A6F7F" w14:textId="77777777" w:rsidR="00BD2FB8" w:rsidRDefault="00BD2FB8" w:rsidP="00A76B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E3316A"/>
    <w:multiLevelType w:val="hybridMultilevel"/>
    <w:tmpl w:val="430485CE"/>
    <w:lvl w:ilvl="0" w:tplc="77D489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C5862"/>
    <w:multiLevelType w:val="hybridMultilevel"/>
    <w:tmpl w:val="89808A2C"/>
    <w:lvl w:ilvl="0" w:tplc="4AD42A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A40CE3"/>
    <w:multiLevelType w:val="hybridMultilevel"/>
    <w:tmpl w:val="C652B7CA"/>
    <w:lvl w:ilvl="0" w:tplc="948684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352B77"/>
    <w:multiLevelType w:val="hybridMultilevel"/>
    <w:tmpl w:val="9F76F632"/>
    <w:lvl w:ilvl="0" w:tplc="5F522C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9905DD"/>
    <w:multiLevelType w:val="hybridMultilevel"/>
    <w:tmpl w:val="56AA39B6"/>
    <w:lvl w:ilvl="0" w:tplc="96EC69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5128F9"/>
    <w:multiLevelType w:val="hybridMultilevel"/>
    <w:tmpl w:val="4EE6415E"/>
    <w:lvl w:ilvl="0" w:tplc="8B26C0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593"/>
    <w:rsid w:val="00011A01"/>
    <w:rsid w:val="00045556"/>
    <w:rsid w:val="0006374F"/>
    <w:rsid w:val="000B5407"/>
    <w:rsid w:val="00143C3D"/>
    <w:rsid w:val="001B7BFC"/>
    <w:rsid w:val="00243E2F"/>
    <w:rsid w:val="00285DBA"/>
    <w:rsid w:val="002F3796"/>
    <w:rsid w:val="00344387"/>
    <w:rsid w:val="0035560D"/>
    <w:rsid w:val="003D61DD"/>
    <w:rsid w:val="003F4E7A"/>
    <w:rsid w:val="00435B06"/>
    <w:rsid w:val="004819CF"/>
    <w:rsid w:val="004E19E1"/>
    <w:rsid w:val="004E1AD8"/>
    <w:rsid w:val="00576805"/>
    <w:rsid w:val="005A37D7"/>
    <w:rsid w:val="005B1CFE"/>
    <w:rsid w:val="005D2593"/>
    <w:rsid w:val="00627D44"/>
    <w:rsid w:val="0066361A"/>
    <w:rsid w:val="007237AF"/>
    <w:rsid w:val="00727C70"/>
    <w:rsid w:val="00730FB8"/>
    <w:rsid w:val="007328BD"/>
    <w:rsid w:val="007350C0"/>
    <w:rsid w:val="008F79CA"/>
    <w:rsid w:val="0094451D"/>
    <w:rsid w:val="00967E35"/>
    <w:rsid w:val="009C34FC"/>
    <w:rsid w:val="00A1409B"/>
    <w:rsid w:val="00A52441"/>
    <w:rsid w:val="00A535A6"/>
    <w:rsid w:val="00A76BB2"/>
    <w:rsid w:val="00B91745"/>
    <w:rsid w:val="00BA71E7"/>
    <w:rsid w:val="00BD2FB8"/>
    <w:rsid w:val="00BE3F6D"/>
    <w:rsid w:val="00BF1AD9"/>
    <w:rsid w:val="00C828E1"/>
    <w:rsid w:val="00CE5AAF"/>
    <w:rsid w:val="00D340CD"/>
    <w:rsid w:val="00D96611"/>
    <w:rsid w:val="00DD6222"/>
    <w:rsid w:val="00DE3DD0"/>
    <w:rsid w:val="00DF3003"/>
    <w:rsid w:val="00E45028"/>
    <w:rsid w:val="00EC717B"/>
    <w:rsid w:val="00ED1660"/>
    <w:rsid w:val="00EE7427"/>
    <w:rsid w:val="00F60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4B1443"/>
  <w15:chartTrackingRefBased/>
  <w15:docId w15:val="{A0AA9A13-A11A-DD47-8DA7-2BC1A8652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F79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0501A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F1A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0501A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27D4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B3511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43E2F"/>
    <w:pPr>
      <w:ind w:left="720"/>
      <w:contextualSpacing/>
    </w:pPr>
  </w:style>
  <w:style w:type="paragraph" w:customStyle="1" w:styleId="01-TOP">
    <w:name w:val="01 - TOP"/>
    <w:basedOn w:val="berschrift2"/>
    <w:link w:val="01-TOPZchn"/>
    <w:qFormat/>
    <w:rsid w:val="005D2593"/>
    <w:rPr>
      <w:rFonts w:ascii="Muli" w:hAnsi="Muli"/>
      <w:b/>
      <w:color w:val="4D4D4D" w:themeColor="accent2"/>
    </w:rPr>
  </w:style>
  <w:style w:type="paragraph" w:styleId="Kopfzeile">
    <w:name w:val="header"/>
    <w:basedOn w:val="Standard"/>
    <w:link w:val="KopfzeileZchn"/>
    <w:uiPriority w:val="99"/>
    <w:unhideWhenUsed/>
    <w:rsid w:val="00A76B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F1AD9"/>
    <w:rPr>
      <w:rFonts w:asciiTheme="majorHAnsi" w:eastAsiaTheme="majorEastAsia" w:hAnsiTheme="majorHAnsi" w:cstheme="majorBidi"/>
      <w:color w:val="10501A" w:themeColor="accent1" w:themeShade="BF"/>
      <w:sz w:val="26"/>
      <w:szCs w:val="26"/>
    </w:rPr>
  </w:style>
  <w:style w:type="character" w:customStyle="1" w:styleId="01-TOPZchn">
    <w:name w:val="01 - TOP Zchn"/>
    <w:basedOn w:val="berschrift2Zchn"/>
    <w:link w:val="01-TOP"/>
    <w:rsid w:val="005D2593"/>
    <w:rPr>
      <w:rFonts w:ascii="Muli" w:eastAsiaTheme="majorEastAsia" w:hAnsi="Muli" w:cstheme="majorBidi"/>
      <w:b/>
      <w:color w:val="4D4D4D" w:themeColor="accent2"/>
      <w:sz w:val="26"/>
      <w:szCs w:val="26"/>
    </w:rPr>
  </w:style>
  <w:style w:type="character" w:customStyle="1" w:styleId="KopfzeileZchn">
    <w:name w:val="Kopfzeile Zchn"/>
    <w:basedOn w:val="Absatz-Standardschriftart"/>
    <w:link w:val="Kopfzeile"/>
    <w:uiPriority w:val="99"/>
    <w:rsid w:val="00A76BB2"/>
  </w:style>
  <w:style w:type="paragraph" w:styleId="Fuzeile">
    <w:name w:val="footer"/>
    <w:basedOn w:val="Standard"/>
    <w:link w:val="FuzeileZchn"/>
    <w:uiPriority w:val="99"/>
    <w:unhideWhenUsed/>
    <w:rsid w:val="00A76B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76BB2"/>
  </w:style>
  <w:style w:type="character" w:customStyle="1" w:styleId="berschrift1Zchn">
    <w:name w:val="Überschrift 1 Zchn"/>
    <w:basedOn w:val="Absatz-Standardschriftart"/>
    <w:link w:val="berschrift1"/>
    <w:uiPriority w:val="9"/>
    <w:rsid w:val="008F79CA"/>
    <w:rPr>
      <w:rFonts w:asciiTheme="majorHAnsi" w:eastAsiaTheme="majorEastAsia" w:hAnsiTheme="majorHAnsi" w:cstheme="majorBidi"/>
      <w:color w:val="10501A" w:themeColor="accent1" w:themeShade="BF"/>
      <w:sz w:val="32"/>
      <w:szCs w:val="32"/>
    </w:rPr>
  </w:style>
  <w:style w:type="paragraph" w:styleId="Verzeichnis1">
    <w:name w:val="toc 1"/>
    <w:basedOn w:val="Standard"/>
    <w:next w:val="Standard"/>
    <w:autoRedefine/>
    <w:uiPriority w:val="39"/>
    <w:unhideWhenUsed/>
    <w:rsid w:val="008F79CA"/>
    <w:pPr>
      <w:spacing w:after="100"/>
    </w:pPr>
  </w:style>
  <w:style w:type="character" w:styleId="Hyperlink">
    <w:name w:val="Hyperlink"/>
    <w:basedOn w:val="Absatz-Standardschriftart"/>
    <w:uiPriority w:val="99"/>
    <w:unhideWhenUsed/>
    <w:rsid w:val="008F79CA"/>
    <w:rPr>
      <w:color w:val="000000" w:themeColor="hyperlink"/>
      <w:u w:val="single"/>
    </w:rPr>
  </w:style>
  <w:style w:type="paragraph" w:styleId="KeinLeerraum">
    <w:name w:val="No Spacing"/>
    <w:uiPriority w:val="1"/>
    <w:qFormat/>
    <w:rsid w:val="00627D44"/>
    <w:pPr>
      <w:spacing w:after="0" w:line="240" w:lineRule="auto"/>
    </w:p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27D44"/>
    <w:rPr>
      <w:rFonts w:asciiTheme="majorHAnsi" w:eastAsiaTheme="majorEastAsia" w:hAnsiTheme="majorHAnsi" w:cstheme="majorBidi"/>
      <w:color w:val="0B3511" w:themeColor="accent1" w:themeShade="7F"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A37D7"/>
    <w:pPr>
      <w:pBdr>
        <w:top w:val="single" w:sz="4" w:space="10" w:color="166C23" w:themeColor="accent1"/>
        <w:bottom w:val="single" w:sz="4" w:space="10" w:color="166C23" w:themeColor="accent1"/>
      </w:pBdr>
      <w:spacing w:before="360" w:after="360"/>
      <w:ind w:left="864" w:right="864"/>
      <w:jc w:val="center"/>
    </w:pPr>
    <w:rPr>
      <w:i/>
      <w:iCs/>
      <w:color w:val="166C23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A37D7"/>
    <w:rPr>
      <w:i/>
      <w:iCs/>
      <w:color w:val="166C23" w:themeColor="accen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37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37D7"/>
    <w:rPr>
      <w:rFonts w:ascii="Segoe UI" w:hAnsi="Segoe UI" w:cs="Segoe UI"/>
      <w:sz w:val="18"/>
      <w:szCs w:val="18"/>
    </w:rPr>
  </w:style>
  <w:style w:type="paragraph" w:customStyle="1" w:styleId="02-Abstimmung">
    <w:name w:val="02-Abstimmung"/>
    <w:basedOn w:val="IntensivesZitat"/>
    <w:link w:val="02-AbstimmungZchn"/>
    <w:qFormat/>
    <w:rsid w:val="005D2593"/>
    <w:pPr>
      <w:pBdr>
        <w:top w:val="single" w:sz="4" w:space="10" w:color="4D4D4D" w:themeColor="accent2"/>
        <w:bottom w:val="single" w:sz="4" w:space="10" w:color="4D4D4D" w:themeColor="accent2"/>
      </w:pBdr>
      <w:spacing w:before="240" w:after="240"/>
      <w:ind w:left="397" w:right="397"/>
    </w:pPr>
    <w:rPr>
      <w:i w:val="0"/>
      <w:color w:val="4D4D4D" w:themeColor="accent2"/>
    </w:rPr>
  </w:style>
  <w:style w:type="character" w:customStyle="1" w:styleId="02-AbstimmungZchn">
    <w:name w:val="02-Abstimmung Zchn"/>
    <w:basedOn w:val="IntensivesZitatZchn"/>
    <w:link w:val="02-Abstimmung"/>
    <w:rsid w:val="005D2593"/>
    <w:rPr>
      <w:i w:val="0"/>
      <w:iCs/>
      <w:color w:val="4D4D4D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omenicodecker/Downloads/Protokoll_MtglV_FSSV_VORLAGE_3.0.dotx" TargetMode="External"/></Relationships>
</file>

<file path=word/theme/theme1.xml><?xml version="1.0" encoding="utf-8"?>
<a:theme xmlns:a="http://schemas.openxmlformats.org/drawingml/2006/main" name="Office">
  <a:themeElements>
    <a:clrScheme name="FSSV">
      <a:dk1>
        <a:sysClr val="windowText" lastClr="000000"/>
      </a:dk1>
      <a:lt1>
        <a:srgbClr val="FFFFFF"/>
      </a:lt1>
      <a:dk2>
        <a:srgbClr val="4D4D4D"/>
      </a:dk2>
      <a:lt2>
        <a:srgbClr val="FFFFFF"/>
      </a:lt2>
      <a:accent1>
        <a:srgbClr val="166C23"/>
      </a:accent1>
      <a:accent2>
        <a:srgbClr val="4D4D4D"/>
      </a:accent2>
      <a:accent3>
        <a:srgbClr val="4188CA"/>
      </a:accent3>
      <a:accent4>
        <a:srgbClr val="5AA1E3"/>
      </a:accent4>
      <a:accent5>
        <a:srgbClr val="F09919"/>
      </a:accent5>
      <a:accent6>
        <a:srgbClr val="FFA828"/>
      </a:accent6>
      <a:hlink>
        <a:srgbClr val="000000"/>
      </a:hlink>
      <a:folHlink>
        <a:srgbClr val="FFFFFF"/>
      </a:folHlink>
    </a:clrScheme>
    <a:fontScheme name="FSSV">
      <a:majorFont>
        <a:latin typeface="Muli"/>
        <a:ea typeface=""/>
        <a:cs typeface=""/>
      </a:majorFont>
      <a:minorFont>
        <a:latin typeface="Mul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25576D-2CF5-4072-9A12-9765B823A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Protokoll_MtglV_FSSV_VORLAGE_3.0.dotx</Template>
  <TotalTime>0</TotalTime>
  <Pages>2</Pages>
  <Words>194</Words>
  <Characters>1190</Characters>
  <Application>Microsoft Office Word</Application>
  <DocSecurity>0</DocSecurity>
  <Lines>43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Decker</dc:creator>
  <cp:keywords/>
  <dc:description/>
  <cp:lastModifiedBy>Domenico Decker</cp:lastModifiedBy>
  <cp:revision>5</cp:revision>
  <cp:lastPrinted>2018-04-06T19:41:00Z</cp:lastPrinted>
  <dcterms:created xsi:type="dcterms:W3CDTF">2020-12-20T12:48:00Z</dcterms:created>
  <dcterms:modified xsi:type="dcterms:W3CDTF">2020-12-20T13:32:00Z</dcterms:modified>
</cp:coreProperties>
</file>